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E44A53" w:rsidP="00E44A53">
            <w:bookmarkStart w:id="0" w:name="_GoBack"/>
            <w:bookmarkEnd w:id="0"/>
            <w:r>
              <w:t>Student 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E44A53" w:rsidRPr="002A4ED5" w:rsidTr="002A4ED5">
        <w:tc>
          <w:tcPr>
            <w:tcW w:w="729" w:type="pct"/>
            <w:vAlign w:val="bottom"/>
          </w:tcPr>
          <w:p w:rsidR="00E44A53" w:rsidRDefault="00E44A53" w:rsidP="00E44A53">
            <w:r>
              <w:t>Class/Project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E44A53" w:rsidRPr="002A4ED5" w:rsidRDefault="00E44A53" w:rsidP="002A4ED5"/>
        </w:tc>
      </w:tr>
      <w:tr w:rsidR="002A4ED5" w:rsidRPr="002A4ED5" w:rsidTr="002A4ED5">
        <w:sdt>
          <w:sdtPr>
            <w:id w:val="1692185716"/>
            <w:placeholder>
              <w:docPart w:val="D2F94BA591754385A5132C6C4F20C3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57019C86159448828B9C8F9D36FE19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062217057"/>
            <w:placeholder>
              <w:docPart w:val="0C00D1AA22B7457E8DFA689BDAC37B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2001543155"/>
            <w:placeholder>
              <w:docPart w:val="A700F2AD91F243BB8161C83970CCAD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p w:rsidR="00E44A53" w:rsidRDefault="00E44A53" w:rsidP="00562601">
      <w:pPr>
        <w:pStyle w:val="NoSpacing"/>
      </w:pPr>
    </w:p>
    <w:tbl>
      <w:tblPr>
        <w:tblW w:w="3334" w:type="pct"/>
        <w:tblLayout w:type="fixed"/>
        <w:tblLook w:val="04A0" w:firstRow="1" w:lastRow="0" w:firstColumn="1" w:lastColumn="0" w:noHBand="0" w:noVBand="1"/>
      </w:tblPr>
      <w:tblGrid>
        <w:gridCol w:w="1169"/>
        <w:gridCol w:w="3782"/>
        <w:gridCol w:w="1175"/>
        <w:gridCol w:w="1261"/>
        <w:gridCol w:w="1251"/>
      </w:tblGrid>
      <w:tr w:rsidR="00E44A53" w:rsidRPr="002A4ED5" w:rsidTr="00E44A53">
        <w:tc>
          <w:tcPr>
            <w:tcW w:w="677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E44A53" w:rsidRPr="002A4ED5" w:rsidRDefault="00E44A5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Item</w:t>
            </w:r>
          </w:p>
        </w:tc>
        <w:tc>
          <w:tcPr>
            <w:tcW w:w="2189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E44A53" w:rsidRPr="002A4ED5" w:rsidRDefault="00E44A5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Description</w:t>
            </w:r>
          </w:p>
        </w:tc>
        <w:tc>
          <w:tcPr>
            <w:tcW w:w="68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E44A53" w:rsidRPr="002A4ED5" w:rsidRDefault="00E44A5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Units</w:t>
            </w:r>
          </w:p>
        </w:tc>
        <w:tc>
          <w:tcPr>
            <w:tcW w:w="73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E44A53" w:rsidRPr="002A4ED5" w:rsidRDefault="00E44A5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Price</w:t>
            </w:r>
          </w:p>
        </w:tc>
        <w:tc>
          <w:tcPr>
            <w:tcW w:w="72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E44A53" w:rsidRPr="002A4ED5" w:rsidRDefault="00E44A5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Amount</w:t>
            </w:r>
          </w:p>
        </w:tc>
      </w:tr>
      <w:tr w:rsidR="00E44A53" w:rsidRPr="002A4ED5" w:rsidTr="00E44A53">
        <w:tc>
          <w:tcPr>
            <w:tcW w:w="6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44A53" w:rsidRPr="002A4ED5" w:rsidRDefault="00E44A53" w:rsidP="002A4ED5"/>
        </w:tc>
      </w:tr>
      <w:tr w:rsidR="00E44A53" w:rsidRPr="002A4ED5" w:rsidTr="00E44A53">
        <w:tc>
          <w:tcPr>
            <w:tcW w:w="677" w:type="pct"/>
            <w:tcBorders>
              <w:top w:val="single" w:sz="4" w:space="0" w:color="auto"/>
            </w:tcBorders>
          </w:tcPr>
          <w:p w:rsidR="00E44A53" w:rsidRPr="002A4ED5" w:rsidRDefault="00E44A53" w:rsidP="002A4ED5"/>
        </w:tc>
        <w:tc>
          <w:tcPr>
            <w:tcW w:w="2189" w:type="pct"/>
            <w:tcBorders>
              <w:top w:val="single" w:sz="4" w:space="0" w:color="auto"/>
            </w:tcBorders>
          </w:tcPr>
          <w:p w:rsidR="00E44A53" w:rsidRPr="002A4ED5" w:rsidRDefault="00E44A53" w:rsidP="002A4ED5"/>
        </w:tc>
        <w:tc>
          <w:tcPr>
            <w:tcW w:w="680" w:type="pct"/>
            <w:tcBorders>
              <w:top w:val="single" w:sz="4" w:space="0" w:color="auto"/>
            </w:tcBorders>
          </w:tcPr>
          <w:p w:rsidR="00E44A53" w:rsidRPr="002A4ED5" w:rsidRDefault="00E44A53" w:rsidP="002A4ED5"/>
        </w:tc>
        <w:sdt>
          <w:sdtPr>
            <w:rPr>
              <w:b/>
            </w:rPr>
            <w:id w:val="2064670704"/>
            <w:placeholder>
              <w:docPart w:val="8D65FAF816AC4417A9858C0C7C75F994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730" w:type="pct"/>
                <w:tcBorders>
                  <w:top w:val="single" w:sz="4" w:space="0" w:color="auto"/>
                </w:tcBorders>
                <w:vAlign w:val="bottom"/>
              </w:tcPr>
              <w:p w:rsidR="00E44A53" w:rsidRPr="002A4ED5" w:rsidRDefault="00E44A53" w:rsidP="002A4ED5">
                <w:pPr>
                  <w:rPr>
                    <w:b/>
                  </w:rPr>
                </w:pPr>
                <w:r w:rsidRPr="002A4ED5">
                  <w:rPr>
                    <w:b/>
                  </w:rPr>
                  <w:t>Total</w:t>
                </w:r>
              </w:p>
            </w:tc>
          </w:sdtContent>
        </w:sdt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</w:tcPr>
          <w:p w:rsidR="00E44A53" w:rsidRPr="002A4ED5" w:rsidRDefault="00E44A53" w:rsidP="002A4ED5">
            <w:pPr>
              <w:rPr>
                <w:b/>
              </w:rPr>
            </w:pPr>
          </w:p>
        </w:tc>
      </w:tr>
    </w:tbl>
    <w:p w:rsidR="00806FF3" w:rsidRDefault="00806FF3" w:rsidP="00E44A53"/>
    <w:p w:rsidR="00C0486F" w:rsidRDefault="00C0486F" w:rsidP="00E44A53">
      <w:r>
        <w:lastRenderedPageBreak/>
        <w:t>Safety, Handling, Storage, and Disposal Instructions</w:t>
      </w:r>
    </w:p>
    <w:p w:rsidR="00C0486F" w:rsidRDefault="00C0486F" w:rsidP="00C0486F">
      <w:pPr>
        <w:tabs>
          <w:tab w:val="left" w:pos="720"/>
          <w:tab w:val="left" w:leader="underscore" w:pos="1620"/>
          <w:tab w:val="left" w:pos="2160"/>
          <w:tab w:val="left" w:leader="underscore" w:pos="11520"/>
        </w:tabs>
      </w:pPr>
      <w:r>
        <w:t>Item #</w:t>
      </w:r>
      <w:r>
        <w:tab/>
      </w:r>
      <w:r>
        <w:tab/>
      </w:r>
      <w:r>
        <w:tab/>
      </w:r>
      <w:r>
        <w:tab/>
      </w:r>
    </w:p>
    <w:p w:rsidR="00C0486F" w:rsidRDefault="00C0486F" w:rsidP="00C0486F">
      <w:pPr>
        <w:tabs>
          <w:tab w:val="left" w:leader="underscore" w:pos="11520"/>
        </w:tabs>
      </w:pPr>
      <w:r>
        <w:tab/>
      </w:r>
    </w:p>
    <w:p w:rsidR="00C0486F" w:rsidRDefault="00C0486F" w:rsidP="00C0486F">
      <w:pPr>
        <w:tabs>
          <w:tab w:val="left" w:pos="720"/>
          <w:tab w:val="left" w:leader="underscore" w:pos="1620"/>
          <w:tab w:val="left" w:pos="2160"/>
          <w:tab w:val="left" w:leader="underscore" w:pos="11520"/>
        </w:tabs>
      </w:pPr>
      <w:r>
        <w:t>Item #</w:t>
      </w:r>
      <w:r>
        <w:tab/>
      </w:r>
      <w:r>
        <w:tab/>
      </w:r>
      <w:r>
        <w:tab/>
      </w:r>
      <w:r>
        <w:tab/>
      </w:r>
    </w:p>
    <w:p w:rsidR="00C0486F" w:rsidRDefault="00C0486F" w:rsidP="00C0486F">
      <w:pPr>
        <w:tabs>
          <w:tab w:val="left" w:leader="underscore" w:pos="11520"/>
        </w:tabs>
      </w:pPr>
      <w:r>
        <w:tab/>
      </w:r>
    </w:p>
    <w:p w:rsidR="00C0486F" w:rsidRDefault="00C0486F" w:rsidP="00C0486F">
      <w:pPr>
        <w:tabs>
          <w:tab w:val="left" w:pos="720"/>
          <w:tab w:val="left" w:leader="underscore" w:pos="1620"/>
          <w:tab w:val="left" w:pos="2160"/>
          <w:tab w:val="left" w:leader="underscore" w:pos="11520"/>
        </w:tabs>
      </w:pPr>
      <w:r>
        <w:t>Item #</w:t>
      </w:r>
      <w:r>
        <w:tab/>
      </w:r>
      <w:r>
        <w:tab/>
      </w:r>
      <w:r>
        <w:tab/>
      </w:r>
      <w:r>
        <w:tab/>
      </w:r>
    </w:p>
    <w:p w:rsidR="00C0486F" w:rsidRDefault="00C0486F" w:rsidP="00C0486F">
      <w:pPr>
        <w:tabs>
          <w:tab w:val="left" w:leader="underscore" w:pos="11520"/>
        </w:tabs>
      </w:pPr>
      <w:r>
        <w:tab/>
      </w:r>
    </w:p>
    <w:p w:rsidR="00C0486F" w:rsidRDefault="00C0486F" w:rsidP="00C0486F">
      <w:pPr>
        <w:tabs>
          <w:tab w:val="left" w:pos="720"/>
          <w:tab w:val="left" w:leader="underscore" w:pos="1620"/>
          <w:tab w:val="left" w:pos="2160"/>
          <w:tab w:val="left" w:leader="underscore" w:pos="11520"/>
        </w:tabs>
      </w:pPr>
      <w:r>
        <w:t>Item #</w:t>
      </w:r>
      <w:r>
        <w:tab/>
      </w:r>
      <w:r>
        <w:tab/>
      </w:r>
      <w:r>
        <w:tab/>
      </w:r>
      <w:r>
        <w:tab/>
      </w:r>
    </w:p>
    <w:p w:rsidR="00C0486F" w:rsidRDefault="00C0486F" w:rsidP="00C0486F">
      <w:pPr>
        <w:tabs>
          <w:tab w:val="left" w:leader="underscore" w:pos="11520"/>
        </w:tabs>
      </w:pPr>
      <w:r>
        <w:tab/>
      </w:r>
    </w:p>
    <w:p w:rsidR="00C0486F" w:rsidRPr="00C0486F" w:rsidRDefault="00C0486F" w:rsidP="00E44A53">
      <w:pPr>
        <w:rPr>
          <w:i/>
        </w:rPr>
      </w:pPr>
      <w:r w:rsidRPr="00C0486F">
        <w:rPr>
          <w:i/>
        </w:rPr>
        <w:t>Use back of page for additional instructions.</w:t>
      </w:r>
    </w:p>
    <w:p w:rsidR="00E44A53" w:rsidRPr="00E44A53" w:rsidRDefault="005448B2" w:rsidP="00E44A53">
      <w:r>
        <w:t xml:space="preserve"> </w:t>
      </w:r>
      <w:r w:rsidR="00C0486F">
        <w:t>“</w:t>
      </w:r>
      <w:r w:rsidR="00E44A53" w:rsidRPr="00E44A53">
        <w:t xml:space="preserve">I understand and assume full responsibility that the ordered </w:t>
      </w:r>
      <w:r>
        <w:t xml:space="preserve">materials </w:t>
      </w:r>
      <w:r w:rsidR="00E44A53" w:rsidRPr="00E44A53">
        <w:t>will be handled in a compliant manner and stored, used and disposed of safely. Failure to do so will result in disciplinary action."</w:t>
      </w:r>
      <w:r w:rsidR="00E44A53" w:rsidRPr="00E44A53">
        <w:tab/>
      </w:r>
      <w:r w:rsidR="00E44A53" w:rsidRPr="00E44A53">
        <w:tab/>
      </w:r>
      <w:r w:rsidR="00E44A53" w:rsidRPr="00E44A53">
        <w:tab/>
      </w:r>
      <w:r w:rsidR="00E44A53" w:rsidRPr="00E44A53">
        <w:tab/>
      </w:r>
      <w:r w:rsidR="00E44A53" w:rsidRPr="00E44A53">
        <w:tab/>
      </w:r>
    </w:p>
    <w:p w:rsidR="00C0486F" w:rsidRPr="00E44A53" w:rsidRDefault="00C0486F" w:rsidP="00C0486F">
      <w:pPr>
        <w:tabs>
          <w:tab w:val="left" w:pos="6480"/>
          <w:tab w:val="left" w:leader="underscore" w:pos="10080"/>
        </w:tabs>
      </w:pPr>
      <w:r>
        <w:t>Student</w:t>
      </w:r>
      <w:r>
        <w:tab/>
      </w:r>
      <w:r>
        <w:tab/>
      </w:r>
    </w:p>
    <w:p w:rsidR="00C0486F" w:rsidRPr="005448B2" w:rsidRDefault="00C0486F" w:rsidP="00C0486F">
      <w:pPr>
        <w:tabs>
          <w:tab w:val="left" w:pos="6480"/>
        </w:tabs>
        <w:rPr>
          <w:i/>
        </w:rPr>
      </w:pPr>
      <w:r w:rsidRPr="005448B2">
        <w:rPr>
          <w:i/>
        </w:rPr>
        <w:t>Print Name</w:t>
      </w:r>
      <w:r w:rsidRPr="005448B2">
        <w:rPr>
          <w:i/>
        </w:rPr>
        <w:tab/>
      </w:r>
    </w:p>
    <w:p w:rsidR="00C0486F" w:rsidRPr="00E44A53" w:rsidRDefault="00C0486F" w:rsidP="00C0486F">
      <w:pPr>
        <w:tabs>
          <w:tab w:val="left" w:pos="6480"/>
          <w:tab w:val="left" w:leader="underscore" w:pos="10080"/>
        </w:tabs>
      </w:pPr>
      <w:r>
        <w:t>Instructor Approval</w:t>
      </w:r>
      <w:r>
        <w:tab/>
      </w:r>
      <w:r>
        <w:tab/>
      </w:r>
    </w:p>
    <w:p w:rsidR="00C0486F" w:rsidRPr="005448B2" w:rsidRDefault="00C0486F" w:rsidP="00C0486F">
      <w:pPr>
        <w:tabs>
          <w:tab w:val="left" w:pos="6480"/>
        </w:tabs>
        <w:rPr>
          <w:i/>
        </w:rPr>
      </w:pPr>
      <w:r w:rsidRPr="005448B2">
        <w:rPr>
          <w:i/>
        </w:rPr>
        <w:t>Print Name</w:t>
      </w:r>
      <w:r w:rsidRPr="005448B2">
        <w:rPr>
          <w:i/>
        </w:rPr>
        <w:tab/>
      </w:r>
    </w:p>
    <w:p w:rsidR="00C0486F" w:rsidRPr="00E44A53" w:rsidRDefault="00C0486F" w:rsidP="00C0486F">
      <w:pPr>
        <w:tabs>
          <w:tab w:val="left" w:pos="6480"/>
          <w:tab w:val="left" w:leader="underscore" w:pos="10080"/>
        </w:tabs>
      </w:pPr>
      <w:r>
        <w:t>Department Approval</w:t>
      </w:r>
      <w:r>
        <w:tab/>
      </w:r>
      <w:r>
        <w:tab/>
      </w:r>
    </w:p>
    <w:p w:rsidR="00C0486F" w:rsidRPr="00E44A53" w:rsidRDefault="00C0486F" w:rsidP="00C0486F">
      <w:pPr>
        <w:tabs>
          <w:tab w:val="left" w:pos="6480"/>
        </w:tabs>
      </w:pPr>
      <w:r w:rsidRPr="00E44A53">
        <w:tab/>
      </w:r>
      <w:r>
        <w:t>Department Chair</w:t>
      </w:r>
      <w:r w:rsidRPr="00E44A53">
        <w:t xml:space="preserve"> </w:t>
      </w:r>
    </w:p>
    <w:p w:rsidR="00E44A53" w:rsidRPr="00E44A53" w:rsidRDefault="00E44A53" w:rsidP="00C0486F">
      <w:pPr>
        <w:tabs>
          <w:tab w:val="left" w:pos="6480"/>
          <w:tab w:val="left" w:leader="underscore" w:pos="10080"/>
        </w:tabs>
      </w:pPr>
      <w:r w:rsidRPr="00E44A53">
        <w:t xml:space="preserve">College of Engineering Safety Coordinator </w:t>
      </w:r>
      <w:r w:rsidR="00C0486F">
        <w:tab/>
      </w:r>
      <w:r w:rsidR="00C0486F">
        <w:tab/>
      </w:r>
    </w:p>
    <w:p w:rsidR="00E44A53" w:rsidRPr="00E44A53" w:rsidRDefault="00E44A53" w:rsidP="00C0486F">
      <w:pPr>
        <w:tabs>
          <w:tab w:val="left" w:pos="6480"/>
        </w:tabs>
      </w:pPr>
      <w:r w:rsidRPr="00E44A53">
        <w:tab/>
        <w:t xml:space="preserve">Michael </w:t>
      </w:r>
      <w:proofErr w:type="spellStart"/>
      <w:r w:rsidRPr="00E44A53">
        <w:t>Hom</w:t>
      </w:r>
      <w:proofErr w:type="spellEnd"/>
      <w:r w:rsidRPr="00E44A53">
        <w:t xml:space="preserve"> </w:t>
      </w:r>
    </w:p>
    <w:sectPr w:rsidR="00E44A53" w:rsidRPr="00E44A53" w:rsidSect="00E44A53">
      <w:headerReference w:type="default" r:id="rId11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88B" w:rsidRDefault="0036288B" w:rsidP="00650259">
      <w:pPr>
        <w:spacing w:line="240" w:lineRule="auto"/>
      </w:pPr>
      <w:r>
        <w:separator/>
      </w:r>
    </w:p>
  </w:endnote>
  <w:endnote w:type="continuationSeparator" w:id="0">
    <w:p w:rsidR="0036288B" w:rsidRDefault="0036288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A3E7874-A63D-4FC2-80D3-6F1C936F4C84}"/>
    <w:embedBold r:id="rId2" w:fontKey="{1C871A59-386B-406D-AFD3-0C6BBB7DE6BA}"/>
    <w:embedItalic r:id="rId3" w:fontKey="{9BF00FA1-8B31-4870-9992-1BD6317F9D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63F734A-F6A0-469A-BEFB-517CA00BFAAC}"/>
    <w:embedBold r:id="rId5" w:fontKey="{F5F2463E-E3B8-406E-B6CF-980C28ED1E33}"/>
    <w:embedItalic r:id="rId6" w:fontKey="{9597CA28-9576-436B-81B4-9F4E8F2013B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E1473998-6D96-4E2F-AA02-85EBE957E4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02C6003E-73F9-4EF0-B4D2-7AE372007D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88B" w:rsidRDefault="0036288B" w:rsidP="00650259">
      <w:pPr>
        <w:spacing w:line="240" w:lineRule="auto"/>
      </w:pPr>
      <w:r>
        <w:separator/>
      </w:r>
    </w:p>
  </w:footnote>
  <w:footnote w:type="continuationSeparator" w:id="0">
    <w:p w:rsidR="0036288B" w:rsidRDefault="0036288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:rsidR="00562601" w:rsidRPr="002B69B4" w:rsidRDefault="00E44A53" w:rsidP="00E44A53">
          <w:pPr>
            <w:pStyle w:val="Header"/>
          </w:pPr>
          <w:r>
            <w:t xml:space="preserve">CSULB Pre-Order </w:t>
          </w:r>
          <w:r w:rsidR="00C0486F">
            <w:t xml:space="preserve">and Safety </w:t>
          </w:r>
          <w:r>
            <w:t>Form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A53"/>
    <w:rsid w:val="00003B30"/>
    <w:rsid w:val="00012523"/>
    <w:rsid w:val="00045CA6"/>
    <w:rsid w:val="00052382"/>
    <w:rsid w:val="0006568A"/>
    <w:rsid w:val="00076F0F"/>
    <w:rsid w:val="00084253"/>
    <w:rsid w:val="000D1D51"/>
    <w:rsid w:val="000D1F49"/>
    <w:rsid w:val="000F5C88"/>
    <w:rsid w:val="001727CA"/>
    <w:rsid w:val="00261C01"/>
    <w:rsid w:val="002A4ED5"/>
    <w:rsid w:val="002B69B4"/>
    <w:rsid w:val="002C56E6"/>
    <w:rsid w:val="002D3A9F"/>
    <w:rsid w:val="00354B3D"/>
    <w:rsid w:val="00361E11"/>
    <w:rsid w:val="0036288B"/>
    <w:rsid w:val="003B4744"/>
    <w:rsid w:val="003F0847"/>
    <w:rsid w:val="0040090B"/>
    <w:rsid w:val="00446538"/>
    <w:rsid w:val="0046302A"/>
    <w:rsid w:val="00487D2D"/>
    <w:rsid w:val="004D5D62"/>
    <w:rsid w:val="005112D0"/>
    <w:rsid w:val="005448B2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65712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0486F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44A53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character" w:styleId="Strong">
    <w:name w:val="Strong"/>
    <w:basedOn w:val="DefaultParagraphFont"/>
    <w:uiPriority w:val="22"/>
    <w:qFormat/>
    <w:rsid w:val="00E44A5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D51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D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2F94BA591754385A5132C6C4F20C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AF6E0-AD77-4A50-AA28-CF95BFF79ADF}"/>
      </w:docPartPr>
      <w:docPartBody>
        <w:p w:rsidR="00CF2B29" w:rsidRDefault="003279CE">
          <w:pPr>
            <w:pStyle w:val="D2F94BA591754385A5132C6C4F20C3C2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57019C86159448828B9C8F9D36FE1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4A834-5B11-43CE-B391-AA3554382398}"/>
      </w:docPartPr>
      <w:docPartBody>
        <w:p w:rsidR="00CF2B29" w:rsidRDefault="003279CE">
          <w:pPr>
            <w:pStyle w:val="57019C86159448828B9C8F9D36FE194C"/>
          </w:pPr>
          <w:r w:rsidRPr="002A4ED5">
            <w:rPr>
              <w:rFonts w:eastAsia="Calibri"/>
            </w:rPr>
            <w:t>Email</w:t>
          </w:r>
        </w:p>
      </w:docPartBody>
    </w:docPart>
    <w:docPart>
      <w:docPartPr>
        <w:name w:val="0C00D1AA22B7457E8DFA689BDAC37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EFCE8-F7B4-4052-B44F-9778C4582CD8}"/>
      </w:docPartPr>
      <w:docPartBody>
        <w:p w:rsidR="00CF2B29" w:rsidRDefault="003279CE">
          <w:pPr>
            <w:pStyle w:val="0C00D1AA22B7457E8DFA689BDAC37B0E"/>
          </w:pPr>
          <w:r w:rsidRPr="002A4ED5">
            <w:rPr>
              <w:rFonts w:eastAsia="Calibri"/>
            </w:rPr>
            <w:t>Address</w:t>
          </w:r>
        </w:p>
      </w:docPartBody>
    </w:docPart>
    <w:docPart>
      <w:docPartPr>
        <w:name w:val="A700F2AD91F243BB8161C83970CCA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DA819-C6F1-49D0-9CE5-FB9731481308}"/>
      </w:docPartPr>
      <w:docPartBody>
        <w:p w:rsidR="00CF2B29" w:rsidRDefault="003279CE">
          <w:pPr>
            <w:pStyle w:val="A700F2AD91F243BB8161C83970CCADA9"/>
          </w:pPr>
          <w:r w:rsidRPr="002A4ED5">
            <w:rPr>
              <w:rFonts w:eastAsia="Calibri"/>
            </w:rPr>
            <w:t>City/State/Zip</w:t>
          </w:r>
        </w:p>
      </w:docPartBody>
    </w:docPart>
    <w:docPart>
      <w:docPartPr>
        <w:name w:val="8D65FAF816AC4417A9858C0C7C75F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D1AF2-EEAE-4E9D-AF0A-3EDC68838632}"/>
      </w:docPartPr>
      <w:docPartBody>
        <w:p w:rsidR="00CF2B29" w:rsidRDefault="008D2542" w:rsidP="008D2542">
          <w:pPr>
            <w:pStyle w:val="8D65FAF816AC4417A9858C0C7C75F994"/>
          </w:pPr>
          <w:r w:rsidRPr="002A4ED5">
            <w:rPr>
              <w:b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42"/>
    <w:rsid w:val="003279CE"/>
    <w:rsid w:val="00891EE8"/>
    <w:rsid w:val="008D2542"/>
    <w:rsid w:val="00C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379952891D4E06B2F83FC7F32C4B9C">
    <w:name w:val="E2379952891D4E06B2F83FC7F32C4B9C"/>
  </w:style>
  <w:style w:type="paragraph" w:customStyle="1" w:styleId="D2F94BA591754385A5132C6C4F20C3C2">
    <w:name w:val="D2F94BA591754385A5132C6C4F20C3C2"/>
  </w:style>
  <w:style w:type="paragraph" w:customStyle="1" w:styleId="57019C86159448828B9C8F9D36FE194C">
    <w:name w:val="57019C86159448828B9C8F9D36FE194C"/>
  </w:style>
  <w:style w:type="paragraph" w:customStyle="1" w:styleId="0C00D1AA22B7457E8DFA689BDAC37B0E">
    <w:name w:val="0C00D1AA22B7457E8DFA689BDAC37B0E"/>
  </w:style>
  <w:style w:type="paragraph" w:customStyle="1" w:styleId="A700F2AD91F243BB8161C83970CCADA9">
    <w:name w:val="A700F2AD91F243BB8161C83970CCADA9"/>
  </w:style>
  <w:style w:type="paragraph" w:customStyle="1" w:styleId="BD2BDF8D1EF246969F3FA6840BC44CC5">
    <w:name w:val="BD2BDF8D1EF246969F3FA6840BC44CC5"/>
  </w:style>
  <w:style w:type="paragraph" w:customStyle="1" w:styleId="86AF480B53F344EFA37DD97E4C347D1F">
    <w:name w:val="86AF480B53F344EFA37DD97E4C347D1F"/>
  </w:style>
  <w:style w:type="paragraph" w:customStyle="1" w:styleId="4DA260A6BA78417C894F0AB530C235A9">
    <w:name w:val="4DA260A6BA78417C894F0AB530C235A9"/>
  </w:style>
  <w:style w:type="paragraph" w:customStyle="1" w:styleId="C4BA0FAAEF054CE48A96C3E2C33C0A09">
    <w:name w:val="C4BA0FAAEF054CE48A96C3E2C33C0A09"/>
  </w:style>
  <w:style w:type="paragraph" w:customStyle="1" w:styleId="122E8C3A735C4C04A11A2B68862319DE">
    <w:name w:val="122E8C3A735C4C04A11A2B68862319DE"/>
  </w:style>
  <w:style w:type="paragraph" w:customStyle="1" w:styleId="136A8FFEE84B403E97FDEBA80AC37260">
    <w:name w:val="136A8FFEE84B403E97FDEBA80AC37260"/>
  </w:style>
  <w:style w:type="paragraph" w:customStyle="1" w:styleId="AB1FB58D1BDC4CF8A7B258E64AE271C1">
    <w:name w:val="AB1FB58D1BDC4CF8A7B258E64AE271C1"/>
  </w:style>
  <w:style w:type="paragraph" w:customStyle="1" w:styleId="5B291F2B66C74D10803016E3E92763C7">
    <w:name w:val="5B291F2B66C74D10803016E3E92763C7"/>
  </w:style>
  <w:style w:type="paragraph" w:customStyle="1" w:styleId="2B480DB7A5214EA489A697A38CB1FC41">
    <w:name w:val="2B480DB7A5214EA489A697A38CB1FC41"/>
  </w:style>
  <w:style w:type="paragraph" w:customStyle="1" w:styleId="4308B84A51D44C06B03E53393521CE49">
    <w:name w:val="4308B84A51D44C06B03E53393521CE49"/>
  </w:style>
  <w:style w:type="paragraph" w:customStyle="1" w:styleId="C4D9CAD4FE814F9796FF97E282AB05D7">
    <w:name w:val="C4D9CAD4FE814F9796FF97E282AB05D7"/>
    <w:rsid w:val="008D2542"/>
  </w:style>
  <w:style w:type="paragraph" w:customStyle="1" w:styleId="B329E2FD1D824EB5AEEE24C03B10B63E">
    <w:name w:val="B329E2FD1D824EB5AEEE24C03B10B63E"/>
    <w:rsid w:val="008D2542"/>
  </w:style>
  <w:style w:type="paragraph" w:customStyle="1" w:styleId="096442C354EA4025BEA555AAC378DD72">
    <w:name w:val="096442C354EA4025BEA555AAC378DD72"/>
    <w:rsid w:val="008D2542"/>
  </w:style>
  <w:style w:type="paragraph" w:customStyle="1" w:styleId="8A0EE71575E84EC991F519796258AED1">
    <w:name w:val="8A0EE71575E84EC991F519796258AED1"/>
    <w:rsid w:val="008D2542"/>
  </w:style>
  <w:style w:type="paragraph" w:customStyle="1" w:styleId="C273B128988D419BB4EAB41A3D54BD82">
    <w:name w:val="C273B128988D419BB4EAB41A3D54BD82"/>
    <w:rsid w:val="008D2542"/>
  </w:style>
  <w:style w:type="paragraph" w:customStyle="1" w:styleId="9E98705C328D4831BF85247D50F2F934">
    <w:name w:val="9E98705C328D4831BF85247D50F2F934"/>
    <w:rsid w:val="008D2542"/>
  </w:style>
  <w:style w:type="paragraph" w:customStyle="1" w:styleId="7CB9DE4856CC4FE3914D58671504C293">
    <w:name w:val="7CB9DE4856CC4FE3914D58671504C293"/>
    <w:rsid w:val="008D2542"/>
  </w:style>
  <w:style w:type="paragraph" w:customStyle="1" w:styleId="72252EDD4198419691C404CE4C29CF7A">
    <w:name w:val="72252EDD4198419691C404CE4C29CF7A"/>
    <w:rsid w:val="008D2542"/>
  </w:style>
  <w:style w:type="paragraph" w:customStyle="1" w:styleId="EC1E7CF5E88D4A4CBA91FB36C946BB4F">
    <w:name w:val="EC1E7CF5E88D4A4CBA91FB36C946BB4F"/>
    <w:rsid w:val="008D2542"/>
  </w:style>
  <w:style w:type="paragraph" w:customStyle="1" w:styleId="6A7222DDCCA647BF947E9DD6AA608D4E">
    <w:name w:val="6A7222DDCCA647BF947E9DD6AA608D4E"/>
    <w:rsid w:val="008D2542"/>
  </w:style>
  <w:style w:type="paragraph" w:customStyle="1" w:styleId="E92E3282ACB943FC90D27FDD33712AE0">
    <w:name w:val="E92E3282ACB943FC90D27FDD33712AE0"/>
    <w:rsid w:val="008D2542"/>
  </w:style>
  <w:style w:type="paragraph" w:customStyle="1" w:styleId="9DA2249B1ADF42C78FBCAF6116391D91">
    <w:name w:val="9DA2249B1ADF42C78FBCAF6116391D91"/>
    <w:rsid w:val="008D2542"/>
  </w:style>
  <w:style w:type="paragraph" w:customStyle="1" w:styleId="55026AE9D4A94F338D5AE3A5D94845ED">
    <w:name w:val="55026AE9D4A94F338D5AE3A5D94845ED"/>
    <w:rsid w:val="008D2542"/>
  </w:style>
  <w:style w:type="paragraph" w:customStyle="1" w:styleId="BAE925EC6A5D4FA5A388584A288E52DD">
    <w:name w:val="BAE925EC6A5D4FA5A388584A288E52DD"/>
    <w:rsid w:val="008D2542"/>
  </w:style>
  <w:style w:type="paragraph" w:customStyle="1" w:styleId="888BD469A8864E21B0DF35AF3D9047AE">
    <w:name w:val="888BD469A8864E21B0DF35AF3D9047AE"/>
    <w:rsid w:val="008D2542"/>
  </w:style>
  <w:style w:type="paragraph" w:customStyle="1" w:styleId="9593F20A25CB40C29BAF741206E2FD2A">
    <w:name w:val="9593F20A25CB40C29BAF741206E2FD2A"/>
    <w:rsid w:val="008D2542"/>
  </w:style>
  <w:style w:type="paragraph" w:customStyle="1" w:styleId="1810700558F34BEA933DA93AC6990ADA">
    <w:name w:val="1810700558F34BEA933DA93AC6990ADA"/>
    <w:rsid w:val="008D2542"/>
  </w:style>
  <w:style w:type="paragraph" w:customStyle="1" w:styleId="F3C160B99F57423687B2AE85A3A69DCD">
    <w:name w:val="F3C160B99F57423687B2AE85A3A69DCD"/>
    <w:rsid w:val="008D2542"/>
  </w:style>
  <w:style w:type="paragraph" w:customStyle="1" w:styleId="A48734192FCB444E9E72F634F80FD9F2">
    <w:name w:val="A48734192FCB444E9E72F634F80FD9F2"/>
    <w:rsid w:val="008D2542"/>
  </w:style>
  <w:style w:type="paragraph" w:customStyle="1" w:styleId="AD2E17606D4A447DBDBB9B7345AD9BE1">
    <w:name w:val="AD2E17606D4A447DBDBB9B7345AD9BE1"/>
    <w:rsid w:val="008D2542"/>
  </w:style>
  <w:style w:type="paragraph" w:customStyle="1" w:styleId="8D65FAF816AC4417A9858C0C7C75F994">
    <w:name w:val="8D65FAF816AC4417A9858C0C7C75F994"/>
    <w:rsid w:val="008D25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F7949-813B-41C1-BD58-AD022E08B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2018-11-06T01:46:00Z</dcterms:created>
  <dcterms:modified xsi:type="dcterms:W3CDTF">2018-11-06T02:41:00Z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